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2DA93" w14:textId="261E737B" w:rsidR="00D077E9" w:rsidRDefault="00D077E9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7BB1A051" wp14:editId="50F101DA">
            <wp:simplePos x="0" y="0"/>
            <wp:positionH relativeFrom="column">
              <wp:posOffset>-750570</wp:posOffset>
            </wp:positionH>
            <wp:positionV relativeFrom="page">
              <wp:posOffset>742949</wp:posOffset>
            </wp:positionV>
            <wp:extent cx="7760901" cy="5229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330" cy="52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39775879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3ADB14C" w14:textId="62A5279C" w:rsidR="00D077E9" w:rsidRPr="009531D2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0CEBE5" wp14:editId="518E18D2">
                      <wp:extent cx="3528695" cy="1400175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8DCC99" w14:textId="2923CE6C" w:rsidR="006B2A4A" w:rsidRPr="006B2A4A" w:rsidRDefault="006B2A4A" w:rsidP="00D077E9">
                                  <w:pPr>
                                    <w:pStyle w:val="Title"/>
                                    <w:rPr>
                                      <w:color w:val="FF0000"/>
                                      <w:sz w:val="56"/>
                                      <w:szCs w:val="48"/>
                                    </w:rPr>
                                  </w:pPr>
                                  <w:r w:rsidRPr="006B2A4A">
                                    <w:rPr>
                                      <w:color w:val="FF0000"/>
                                      <w:sz w:val="56"/>
                                      <w:szCs w:val="48"/>
                                    </w:rPr>
                                    <w:t>MONTHLY REPORT</w:t>
                                  </w:r>
                                </w:p>
                                <w:p w14:paraId="3AEB1E37" w14:textId="6B4F641E" w:rsidR="00D077E9" w:rsidRPr="006B2A4A" w:rsidRDefault="00D077E9" w:rsidP="00D077E9">
                                  <w:pPr>
                                    <w:pStyle w:val="Title"/>
                                    <w:spacing w:after="0"/>
                                    <w:rPr>
                                      <w:color w:val="FF0000"/>
                                    </w:rPr>
                                  </w:pPr>
                                  <w:r w:rsidRPr="006B2A4A">
                                    <w:rPr>
                                      <w:color w:val="FF0000"/>
                                    </w:rPr>
                                    <w:t>20</w:t>
                                  </w:r>
                                  <w:r w:rsidR="006B2A4A" w:rsidRPr="006B2A4A">
                                    <w:rPr>
                                      <w:color w:val="FF0000"/>
                                    </w:rPr>
                                    <w:t>2</w:t>
                                  </w:r>
                                  <w:r w:rsidR="00971730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0CEB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HVGQ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" filled="f" stroked="f" strokeweight=".5pt">
                      <v:textbox>
                        <w:txbxContent>
                          <w:p w14:paraId="268DCC99" w14:textId="2923CE6C" w:rsidR="006B2A4A" w:rsidRPr="006B2A4A" w:rsidRDefault="006B2A4A" w:rsidP="00D077E9">
                            <w:pPr>
                              <w:pStyle w:val="Title"/>
                              <w:rPr>
                                <w:color w:val="FF0000"/>
                                <w:sz w:val="56"/>
                                <w:szCs w:val="48"/>
                              </w:rPr>
                            </w:pPr>
                            <w:r w:rsidRPr="006B2A4A">
                              <w:rPr>
                                <w:color w:val="FF0000"/>
                                <w:sz w:val="56"/>
                                <w:szCs w:val="48"/>
                              </w:rPr>
                              <w:t>MONTHLY REPORT</w:t>
                            </w:r>
                          </w:p>
                          <w:p w14:paraId="3AEB1E37" w14:textId="6B4F641E" w:rsidR="00D077E9" w:rsidRPr="006B2A4A" w:rsidRDefault="00D077E9" w:rsidP="00D077E9">
                            <w:pPr>
                              <w:pStyle w:val="Title"/>
                              <w:spacing w:after="0"/>
                              <w:rPr>
                                <w:color w:val="FF0000"/>
                              </w:rPr>
                            </w:pPr>
                            <w:r w:rsidRPr="006B2A4A">
                              <w:rPr>
                                <w:color w:val="FF0000"/>
                              </w:rPr>
                              <w:t>20</w:t>
                            </w:r>
                            <w:r w:rsidR="006B2A4A" w:rsidRPr="006B2A4A">
                              <w:rPr>
                                <w:color w:val="FF0000"/>
                              </w:rPr>
                              <w:t>2</w:t>
                            </w:r>
                            <w:r w:rsidR="00971730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077E9" w14:paraId="6F3E4318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289E5B6" w14:textId="7940FAFD" w:rsidR="00D077E9" w:rsidRDefault="00A5748C" w:rsidP="00D077E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938ED6" wp14:editId="3B343B2B">
                  <wp:simplePos x="0" y="0"/>
                  <wp:positionH relativeFrom="column">
                    <wp:posOffset>-207644</wp:posOffset>
                  </wp:positionH>
                  <wp:positionV relativeFrom="paragraph">
                    <wp:posOffset>507366</wp:posOffset>
                  </wp:positionV>
                  <wp:extent cx="3943350" cy="3943350"/>
                  <wp:effectExtent l="0" t="0" r="0" b="0"/>
                  <wp:wrapNone/>
                  <wp:docPr id="91370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001" name="Picture 9137001"/>
                          <pic:cNvPicPr/>
                        </pic:nvPicPr>
                        <pic:blipFill>
                          <a:blip r:embed="rId9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B9D" w:rsidRPr="006B2A4A">
              <w:rPr>
                <w:noProof/>
                <w:color w:val="7C7C7C" w:themeColor="background2" w:themeShade="80"/>
              </w:rPr>
              <mc:AlternateContent>
                <mc:Choice Requires="wps">
                  <w:drawing>
                    <wp:inline distT="0" distB="0" distL="0" distR="0" wp14:anchorId="3E128951" wp14:editId="682ACE1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42BA03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" strokecolor="#7b7b7b [1614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8AA1610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05A339B302964FA3B0455D0C2FF458BF"/>
              </w:placeholder>
              <w15:appearance w15:val="hidden"/>
            </w:sdtPr>
            <w:sdtEndPr/>
            <w:sdtContent>
              <w:p w14:paraId="42A0D09A" w14:textId="16885BBA" w:rsidR="00D077E9" w:rsidRPr="00401B9D" w:rsidRDefault="00F610AA" w:rsidP="00401B9D">
                <w:pPr>
                  <w:pStyle w:val="Heading3"/>
                  <w:framePr w:hSpace="0" w:wrap="auto" w:vAnchor="margin" w:hAnchor="text" w:yAlign="inline"/>
                </w:pPr>
                <w:r>
                  <w:rPr>
                    <w:sz w:val="72"/>
                    <w:szCs w:val="72"/>
                  </w:rPr>
                  <w:t>FEBRUARY</w:t>
                </w:r>
                <w:r w:rsidR="00D91254">
                  <w:rPr>
                    <w:rStyle w:val="SubtitleChar"/>
                    <w:sz w:val="72"/>
                    <w:szCs w:val="48"/>
                  </w:rPr>
                  <w:t xml:space="preserve"> </w:t>
                </w:r>
                <w:r w:rsidR="006E3319">
                  <w:rPr>
                    <w:rStyle w:val="SubtitleChar"/>
                    <w:sz w:val="72"/>
                    <w:szCs w:val="48"/>
                  </w:rPr>
                  <w:t xml:space="preserve"> </w:t>
                </w:r>
              </w:p>
            </w:sdtContent>
          </w:sdt>
          <w:p w14:paraId="2E6F788A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44259980" wp14:editId="5851D8C7">
                      <wp:extent cx="2000250" cy="0"/>
                      <wp:effectExtent l="0" t="19050" r="1905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F8D938A" id="Straight Connector 6" o:spid="_x0000_s1026" alt="text divider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" strokecolor="black [3215]" strokeweight="3pt">
                      <w10:anchorlock/>
                    </v:line>
                  </w:pict>
                </mc:Fallback>
              </mc:AlternateContent>
            </w:r>
          </w:p>
          <w:p w14:paraId="057022C0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39F1C058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0A6CCA56" w14:textId="7D855DFE" w:rsidR="00D077E9" w:rsidRDefault="00C81F4C" w:rsidP="00D077E9">
            <w:sdt>
              <w:sdtPr>
                <w:id w:val="-1740469667"/>
                <w:placeholder>
                  <w:docPart w:val="0266CB267D66470FB399400B1A197A6A"/>
                </w:placeholder>
                <w15:appearance w15:val="hidden"/>
              </w:sdtPr>
              <w:sdtEndPr/>
              <w:sdtContent>
                <w:r w:rsidR="003204D6">
                  <w:t>ISLE OF PALMS FIRE &amp; RESCUE</w:t>
                </w:r>
              </w:sdtContent>
            </w:sdt>
          </w:p>
          <w:p w14:paraId="0A9AFAF8" w14:textId="3DF86190"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B8727B179C764708B84B1D2571C7A833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3204D6">
                  <w:t>Craig K. Oliverius, Fire Chi</w:t>
                </w:r>
                <w:r w:rsidR="009B659F">
                  <w:t>e</w:t>
                </w:r>
                <w:r w:rsidR="003204D6">
                  <w:t>f</w:t>
                </w:r>
              </w:sdtContent>
            </w:sdt>
          </w:p>
          <w:p w14:paraId="769AB8A2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201D3D5B" w14:textId="2ED32659" w:rsidR="00D077E9" w:rsidRPr="00B94270" w:rsidRDefault="00401B9D" w:rsidP="00B94270">
      <w:pPr>
        <w:pStyle w:val="Header"/>
        <w:spacing w:after="200"/>
        <w:rPr>
          <w14:textFill>
            <w14:gradFill>
              <w14:gsLst>
                <w14:gs w14:pos="92000">
                  <w14:srgbClr w14:val="FF0000"/>
                </w14:gs>
                <w14:gs w14:pos="91000">
                  <w14:srgbClr w14:val="FF0000"/>
                </w14:gs>
                <w14:gs w14:pos="34000">
                  <w14:schemeClr w14:val="bg2">
                    <w14:lumMod w14:val="10000"/>
                  </w14:schemeClr>
                </w14:gs>
                <w14:gs w14:pos="65000">
                  <w14:schemeClr w14:val="bg2">
                    <w14:lumMod w14:val="50000"/>
                  </w14:schemeClr>
                </w14:gs>
                <w14:gs w14:pos="100000">
                  <w14:schemeClr w14:val="bg2">
                    <w14:lumMod w14:val="25000"/>
                  </w14:schemeClr>
                </w14:gs>
              </w14:gsLst>
              <w14:lin w14:ang="5400000" w14:scaled="0"/>
            </w14:gradFill>
          </w14:textFill>
        </w:rPr>
      </w:pPr>
      <w:r w:rsidRPr="00D967AC">
        <w:rPr>
          <w:noProof/>
        </w:rPr>
        <w:drawing>
          <wp:anchor distT="0" distB="0" distL="114300" distR="114300" simplePos="0" relativeHeight="251661312" behindDoc="0" locked="0" layoutInCell="1" allowOverlap="1" wp14:anchorId="1EE03862" wp14:editId="7439A897">
            <wp:simplePos x="0" y="0"/>
            <wp:positionH relativeFrom="column">
              <wp:posOffset>4278630</wp:posOffset>
            </wp:positionH>
            <wp:positionV relativeFrom="paragraph">
              <wp:posOffset>5438742</wp:posOffset>
            </wp:positionV>
            <wp:extent cx="2305050" cy="2255585"/>
            <wp:effectExtent l="0" t="0" r="0" b="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5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A4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A5C51D" wp14:editId="78CE1ADC">
                <wp:simplePos x="0" y="0"/>
                <wp:positionH relativeFrom="column">
                  <wp:posOffset>-750570</wp:posOffset>
                </wp:positionH>
                <wp:positionV relativeFrom="page">
                  <wp:posOffset>5919470</wp:posOffset>
                </wp:positionV>
                <wp:extent cx="7760970" cy="412242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122420"/>
                        </a:xfrm>
                        <a:prstGeom prst="rect">
                          <a:avLst/>
                        </a:prstGeom>
                        <a:gradFill>
                          <a:gsLst>
                            <a:gs pos="86000">
                              <a:srgbClr val="FF5050"/>
                            </a:gs>
                            <a:gs pos="100000">
                              <a:srgbClr val="FF0000"/>
                            </a:gs>
                            <a:gs pos="29000">
                              <a:schemeClr val="bg2">
                                <a:lumMod val="10000"/>
                              </a:schemeClr>
                            </a:gs>
                            <a:gs pos="69000">
                              <a:schemeClr val="bg2">
                                <a:lumMod val="50000"/>
                              </a:schemeClr>
                            </a:gs>
                            <a:gs pos="49000">
                              <a:schemeClr val="bg2">
                                <a:lumMod val="2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0F22" id="Rectangle 2" o:spid="_x0000_s1026" alt="colored rectangle" style="position:absolute;margin-left:-59.1pt;margin-top:466.1pt;width:611.1pt;height:32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" fillcolor="#181818 [334]" stroked="f" strokeweight="2pt">
                <v:fill color2="red" colors="0 #191919;19005f #191919;32113f #3e3e3e;45220f #7c7c7c;56361f #ff5050" focus="100%" type="gradient"/>
                <w10:wrap anchory="page"/>
              </v:rect>
            </w:pict>
          </mc:Fallback>
        </mc:AlternateContent>
      </w:r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42FAE1" wp14:editId="44BFDD0C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0A4D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" fillcolor="white [3212]" stroked="f" strokeweight="2pt">
                <w10:wrap anchory="page"/>
              </v:rect>
            </w:pict>
          </mc:Fallback>
        </mc:AlternateContent>
      </w:r>
      <w:r w:rsidR="00D077E9">
        <w:br w:type="page"/>
      </w:r>
    </w:p>
    <w:p w14:paraId="1CC781DC" w14:textId="5246891F" w:rsidR="00D077E9" w:rsidRDefault="00924CCD" w:rsidP="00D077E9">
      <w:pPr>
        <w:pStyle w:val="Heading1"/>
      </w:pPr>
      <w:r>
        <w:lastRenderedPageBreak/>
        <w:t>OPERATIONS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689E1169" w14:textId="77777777" w:rsidTr="00DF027C">
        <w:trPr>
          <w:trHeight w:val="3546"/>
        </w:trPr>
        <w:tc>
          <w:tcPr>
            <w:tcW w:w="9999" w:type="dxa"/>
          </w:tcPr>
          <w:p w14:paraId="4B2836D9" w14:textId="0349ABDB" w:rsidR="00426C7C" w:rsidRPr="00426C7C" w:rsidRDefault="007A56FA" w:rsidP="00426C7C">
            <w:pPr>
              <w:pStyle w:val="Heading2"/>
              <w:shd w:val="clear" w:color="auto" w:fill="DDDDDD" w:themeFill="accent1"/>
            </w:pPr>
            <w:r w:rsidRPr="00426C7C">
              <w:t>Incident by Type</w:t>
            </w:r>
          </w:p>
          <w:p w14:paraId="4035BCF0" w14:textId="5F4D8DA7" w:rsidR="007A56FA" w:rsidRPr="007A56FA" w:rsidRDefault="004F1BEF" w:rsidP="007A56FA">
            <w:r w:rsidRPr="004F1BEF">
              <w:rPr>
                <w:noProof/>
              </w:rPr>
              <w:drawing>
                <wp:inline distT="0" distB="0" distL="0" distR="0" wp14:anchorId="3D40183C" wp14:editId="12DB474D">
                  <wp:extent cx="6309168" cy="1876425"/>
                  <wp:effectExtent l="0" t="0" r="0" b="0"/>
                  <wp:docPr id="233248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48774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461" cy="187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CDC9A" w14:textId="77777777" w:rsidR="003B14A3" w:rsidRDefault="003B14A3" w:rsidP="002C2983"/>
    <w:p w14:paraId="0512A275" w14:textId="728AA5E2" w:rsidR="008A46B6" w:rsidRDefault="008A46B6" w:rsidP="008A46B6">
      <w:pPr>
        <w:pStyle w:val="Heading2"/>
        <w:shd w:val="clear" w:color="auto" w:fill="DDDDDD" w:themeFill="accent1"/>
      </w:pPr>
      <w:r>
        <w:t>Residency Status</w:t>
      </w:r>
    </w:p>
    <w:p w14:paraId="75F9E9CF" w14:textId="58335821" w:rsidR="007A56FA" w:rsidRDefault="007A56FA" w:rsidP="002C2983">
      <w:pPr>
        <w:rPr>
          <w:color w:val="FF0000"/>
        </w:rPr>
      </w:pPr>
      <w:r>
        <w:t xml:space="preserve">TOTAL INCIDENTS FOR THE MONTH: </w:t>
      </w:r>
      <w:r w:rsidR="00D8024B">
        <w:rPr>
          <w:color w:val="FF0000"/>
        </w:rPr>
        <w:t>10</w:t>
      </w:r>
      <w:r w:rsidR="00C34E63">
        <w:rPr>
          <w:color w:val="FF0000"/>
        </w:rPr>
        <w:t>2</w:t>
      </w:r>
    </w:p>
    <w:p w14:paraId="26CF1FBC" w14:textId="77777777" w:rsidR="003B14A3" w:rsidRDefault="003B14A3" w:rsidP="002C2983">
      <w:pPr>
        <w:rPr>
          <w:color w:val="FF0000"/>
        </w:rPr>
      </w:pPr>
    </w:p>
    <w:p w14:paraId="12B31D26" w14:textId="36A8207C" w:rsidR="003B14A3" w:rsidRPr="003B14A3" w:rsidRDefault="003B14A3" w:rsidP="002C2983">
      <w:pPr>
        <w:rPr>
          <w:color w:val="auto"/>
        </w:rPr>
      </w:pPr>
      <w:r w:rsidRPr="003B14A3">
        <w:rPr>
          <w:color w:val="auto"/>
        </w:rPr>
        <w:t>Resident Calls:</w:t>
      </w:r>
      <w:r w:rsidRPr="003B14A3">
        <w:rPr>
          <w:color w:val="auto"/>
        </w:rPr>
        <w:tab/>
      </w:r>
      <w:r w:rsidRPr="003B14A3">
        <w:rPr>
          <w:color w:val="auto"/>
        </w:rPr>
        <w:tab/>
      </w:r>
      <w:r w:rsidR="00762669">
        <w:rPr>
          <w:color w:val="FF0000"/>
        </w:rPr>
        <w:t>3</w:t>
      </w:r>
      <w:r w:rsidR="00334797">
        <w:rPr>
          <w:color w:val="FF0000"/>
        </w:rPr>
        <w:t>3</w:t>
      </w:r>
    </w:p>
    <w:p w14:paraId="0841A68C" w14:textId="60483EC4" w:rsidR="003B14A3" w:rsidRDefault="003B14A3" w:rsidP="002C2983">
      <w:pPr>
        <w:rPr>
          <w:color w:val="FF0000"/>
        </w:rPr>
      </w:pPr>
      <w:r w:rsidRPr="003B14A3">
        <w:rPr>
          <w:color w:val="auto"/>
        </w:rPr>
        <w:t>Non-Resident Calls:</w:t>
      </w:r>
      <w:r w:rsidRPr="003B14A3">
        <w:rPr>
          <w:color w:val="auto"/>
        </w:rPr>
        <w:tab/>
      </w:r>
      <w:r w:rsidR="00C70E9B">
        <w:rPr>
          <w:color w:val="FF0000"/>
        </w:rPr>
        <w:t>57</w:t>
      </w:r>
    </w:p>
    <w:p w14:paraId="7B6F185F" w14:textId="5EE0E72A" w:rsidR="00F16AA4" w:rsidRPr="003B14A3" w:rsidRDefault="000B2DE2" w:rsidP="002C2983">
      <w:pPr>
        <w:rPr>
          <w:color w:val="auto"/>
        </w:rPr>
      </w:pPr>
      <w:r w:rsidRPr="000B2DE2">
        <w:rPr>
          <w:color w:val="auto"/>
        </w:rPr>
        <w:t>Unknown: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C70E9B">
        <w:rPr>
          <w:color w:val="FF0000"/>
        </w:rPr>
        <w:t xml:space="preserve">12 </w:t>
      </w:r>
    </w:p>
    <w:p w14:paraId="7A9A5206" w14:textId="5C8A2B10" w:rsidR="007A56FA" w:rsidRDefault="007A56FA" w:rsidP="003B14A3">
      <w:pPr>
        <w:pStyle w:val="Header"/>
      </w:pPr>
    </w:p>
    <w:p w14:paraId="77403ECA" w14:textId="25369F22" w:rsidR="00E7143B" w:rsidRDefault="00E7143B" w:rsidP="00E7143B">
      <w:pPr>
        <w:pStyle w:val="Heading2"/>
        <w:shd w:val="clear" w:color="auto" w:fill="DDDDDD" w:themeFill="accent1"/>
      </w:pPr>
      <w:r>
        <w:t>Emergency Medical Incidents</w:t>
      </w:r>
    </w:p>
    <w:p w14:paraId="59700991" w14:textId="07041CF4" w:rsidR="00BD4F93" w:rsidRPr="00BD4F93" w:rsidRDefault="00BD4F93" w:rsidP="00BD4F93">
      <w:pPr>
        <w:pStyle w:val="Heading4"/>
      </w:pPr>
      <w:r w:rsidRPr="00BD4F93">
        <w:t>Isle of Palms Fire &amp; Rescue</w:t>
      </w:r>
    </w:p>
    <w:p w14:paraId="4DD84130" w14:textId="4105F2E9" w:rsidR="003B14A3" w:rsidRDefault="00464141" w:rsidP="00401B9D">
      <w:pPr>
        <w:rPr>
          <w:color w:val="0070C0"/>
        </w:rPr>
      </w:pPr>
      <w:r>
        <w:t>Number of Emergency Medical Incidents:</w:t>
      </w:r>
      <w:r>
        <w:tab/>
      </w:r>
      <w:r w:rsidR="00D1534D">
        <w:tab/>
      </w:r>
      <w:r w:rsidR="00D1534D">
        <w:tab/>
      </w:r>
      <w:r w:rsidR="00CC294B">
        <w:tab/>
      </w:r>
      <w:r w:rsidR="00CC294B">
        <w:tab/>
      </w:r>
      <w:r w:rsidR="004C2BFA">
        <w:rPr>
          <w:color w:val="0070C0"/>
        </w:rPr>
        <w:t>22</w:t>
      </w:r>
    </w:p>
    <w:p w14:paraId="06413390" w14:textId="77777777" w:rsidR="00AD5B07" w:rsidRDefault="00AD5B07" w:rsidP="00401B9D">
      <w:pPr>
        <w:rPr>
          <w:color w:val="0070C0"/>
        </w:rPr>
      </w:pPr>
    </w:p>
    <w:p w14:paraId="2651696F" w14:textId="7D28B9BD" w:rsidR="00AD5B07" w:rsidRDefault="00313001" w:rsidP="00401B9D">
      <w:pPr>
        <w:rPr>
          <w:color w:val="0070C0"/>
        </w:rPr>
      </w:pPr>
      <w:r w:rsidRPr="00A71A2C">
        <w:rPr>
          <w:color w:val="auto"/>
        </w:rPr>
        <w:t>Number of Resident Emergency Medical Incidents: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6F2B82">
        <w:rPr>
          <w:color w:val="0070C0"/>
        </w:rPr>
        <w:t>1</w:t>
      </w:r>
      <w:r w:rsidR="00841522">
        <w:rPr>
          <w:color w:val="0070C0"/>
        </w:rPr>
        <w:t>2</w:t>
      </w:r>
    </w:p>
    <w:p w14:paraId="199E87A4" w14:textId="782A382F" w:rsidR="00313001" w:rsidRDefault="00313001" w:rsidP="00401B9D">
      <w:pPr>
        <w:rPr>
          <w:color w:val="0070C0"/>
        </w:rPr>
      </w:pPr>
      <w:r w:rsidRPr="00A71A2C">
        <w:rPr>
          <w:color w:val="auto"/>
        </w:rPr>
        <w:t>Number of Non-Resident Emergency Medical Incidents:</w:t>
      </w:r>
      <w:r w:rsidRPr="00A71A2C">
        <w:rPr>
          <w:color w:val="auto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841522">
        <w:rPr>
          <w:color w:val="0070C0"/>
        </w:rPr>
        <w:t>7</w:t>
      </w:r>
    </w:p>
    <w:p w14:paraId="77F7ACAC" w14:textId="0AB93C1A" w:rsidR="00994ED2" w:rsidRDefault="00994ED2" w:rsidP="00401B9D">
      <w:r w:rsidRPr="00A71A2C">
        <w:rPr>
          <w:color w:val="auto"/>
        </w:rPr>
        <w:t>Number of unknown residency Emergency Medical Incidents:</w:t>
      </w:r>
      <w:r w:rsidRPr="00A71A2C">
        <w:rPr>
          <w:color w:val="auto"/>
        </w:rPr>
        <w:tab/>
      </w:r>
      <w:r>
        <w:rPr>
          <w:color w:val="0070C0"/>
        </w:rPr>
        <w:tab/>
      </w:r>
      <w:r w:rsidR="008207F6">
        <w:rPr>
          <w:color w:val="0070C0"/>
        </w:rPr>
        <w:t>3</w:t>
      </w:r>
    </w:p>
    <w:p w14:paraId="379ABBAA" w14:textId="468166AB" w:rsidR="003B14A3" w:rsidRDefault="008B7E91" w:rsidP="001A0C06">
      <w:pPr>
        <w:pStyle w:val="Heading2"/>
        <w:shd w:val="clear" w:color="auto" w:fill="DDDDDD" w:themeFill="accent1"/>
      </w:pPr>
      <w:r w:rsidRPr="001A0C06">
        <w:lastRenderedPageBreak/>
        <w:t>Average Unit Performance</w:t>
      </w:r>
    </w:p>
    <w:p w14:paraId="4CA5FB00" w14:textId="5752CDB6" w:rsidR="003B14A3" w:rsidRDefault="008B7E91" w:rsidP="003B14A3">
      <w:r w:rsidRPr="008B7E91">
        <w:rPr>
          <w:noProof/>
        </w:rPr>
        <w:drawing>
          <wp:inline distT="0" distB="0" distL="0" distR="0" wp14:anchorId="2ECABD78" wp14:editId="0CBD8FC1">
            <wp:extent cx="6313805" cy="2771775"/>
            <wp:effectExtent l="0" t="0" r="0" b="9525"/>
            <wp:docPr id="22146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6197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AAC1" w14:textId="77777777" w:rsidR="002D23AF" w:rsidRDefault="002D23AF" w:rsidP="003B14A3"/>
    <w:p w14:paraId="31B91B6B" w14:textId="77777777" w:rsidR="000458D4" w:rsidRDefault="000458D4" w:rsidP="003B14A3"/>
    <w:p w14:paraId="4086C264" w14:textId="77777777" w:rsidR="008B67F6" w:rsidRDefault="008B67F6" w:rsidP="003B14A3"/>
    <w:p w14:paraId="71CBAAEA" w14:textId="19BD40C7" w:rsidR="00F370D5" w:rsidRDefault="008B67F6" w:rsidP="001A0C06">
      <w:pPr>
        <w:pStyle w:val="Heading2"/>
        <w:shd w:val="clear" w:color="auto" w:fill="DDDDDD" w:themeFill="accent1"/>
      </w:pPr>
      <w:r w:rsidRPr="001A0C06">
        <w:t>Heat Map</w:t>
      </w:r>
    </w:p>
    <w:p w14:paraId="2683A780" w14:textId="1EA9C605" w:rsidR="008D7EBF" w:rsidRDefault="008D7EBF" w:rsidP="00BD4F93"/>
    <w:p w14:paraId="354A888B" w14:textId="6E9AF674" w:rsidR="0023655B" w:rsidRPr="00BD4F93" w:rsidRDefault="00885976" w:rsidP="00BD4F93">
      <w:r w:rsidRPr="00885976">
        <w:rPr>
          <w:noProof/>
        </w:rPr>
        <w:drawing>
          <wp:inline distT="0" distB="0" distL="0" distR="0" wp14:anchorId="029A2C80" wp14:editId="1DC4EF07">
            <wp:extent cx="6248400" cy="3686175"/>
            <wp:effectExtent l="0" t="0" r="0" b="9525"/>
            <wp:docPr id="66252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2214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1357" w14:textId="7C0190D8" w:rsidR="00426C7C" w:rsidRDefault="00426C7C" w:rsidP="002D23AF">
      <w:pPr>
        <w:pStyle w:val="Heading2"/>
        <w:shd w:val="clear" w:color="auto" w:fill="DDDDDD" w:themeFill="accent1"/>
      </w:pPr>
      <w:r w:rsidRPr="00426C7C">
        <w:lastRenderedPageBreak/>
        <w:t>Incidents by Shift and District</w:t>
      </w:r>
    </w:p>
    <w:p w14:paraId="29202541" w14:textId="77777777" w:rsidR="002D23AF" w:rsidRPr="002D23AF" w:rsidRDefault="002D23AF" w:rsidP="002D23AF"/>
    <w:p w14:paraId="176E84F1" w14:textId="1A1ED979" w:rsidR="00426C7C" w:rsidRDefault="00426C7C" w:rsidP="00426C7C">
      <w:pPr>
        <w:pStyle w:val="Heading2"/>
        <w:shd w:val="clear" w:color="auto" w:fill="DDDDDD" w:themeFill="accent1"/>
      </w:pPr>
      <w:r w:rsidRPr="00426C7C">
        <w:t>Response Mode</w:t>
      </w:r>
      <w:r w:rsidR="00756F6A" w:rsidRPr="00756F6A">
        <w:rPr>
          <w:noProof/>
        </w:rPr>
        <w:drawing>
          <wp:inline distT="0" distB="0" distL="0" distR="0" wp14:anchorId="2DECFA4E" wp14:editId="4F809C18">
            <wp:extent cx="6357863" cy="2647950"/>
            <wp:effectExtent l="0" t="0" r="5080" b="0"/>
            <wp:docPr id="774676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76274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675" cy="26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9A45" w14:textId="77777777" w:rsidR="000458D4" w:rsidRDefault="000458D4" w:rsidP="000458D4"/>
    <w:p w14:paraId="6A9C98E0" w14:textId="77777777" w:rsidR="000458D4" w:rsidRDefault="000458D4" w:rsidP="000458D4"/>
    <w:p w14:paraId="1A4C8C25" w14:textId="77777777" w:rsidR="000458D4" w:rsidRPr="000458D4" w:rsidRDefault="000458D4" w:rsidP="000458D4"/>
    <w:p w14:paraId="05EEE03B" w14:textId="75762E59" w:rsidR="00426C7C" w:rsidRDefault="00DB1001" w:rsidP="00426C7C">
      <w:r w:rsidRPr="00DB1001">
        <w:rPr>
          <w:noProof/>
        </w:rPr>
        <w:drawing>
          <wp:inline distT="0" distB="0" distL="0" distR="0" wp14:anchorId="4A51821E" wp14:editId="439EAB24">
            <wp:extent cx="6376800" cy="2219325"/>
            <wp:effectExtent l="0" t="0" r="5080" b="0"/>
            <wp:docPr id="1198511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11966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02" cy="221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E045" w14:textId="77777777" w:rsidR="00426C7C" w:rsidRDefault="00426C7C" w:rsidP="00426C7C"/>
    <w:p w14:paraId="6E441F89" w14:textId="77777777" w:rsidR="00F370D5" w:rsidRDefault="00F370D5" w:rsidP="0087622F">
      <w:pPr>
        <w:pStyle w:val="Header"/>
      </w:pPr>
    </w:p>
    <w:p w14:paraId="4EEE08B0" w14:textId="5CE53E03" w:rsidR="003B14A3" w:rsidRDefault="003B14A3" w:rsidP="00426C7C">
      <w:pPr>
        <w:pStyle w:val="Heading2"/>
        <w:shd w:val="clear" w:color="auto" w:fill="DDDDDD" w:themeFill="accent1"/>
      </w:pPr>
      <w:r w:rsidRPr="00426C7C">
        <w:lastRenderedPageBreak/>
        <w:t>Auto/Mutual Aid</w:t>
      </w:r>
    </w:p>
    <w:p w14:paraId="6355D742" w14:textId="1DA4BC8E" w:rsidR="003B14A3" w:rsidRDefault="00F701E3" w:rsidP="003B14A3">
      <w:r w:rsidRPr="00F701E3">
        <w:rPr>
          <w:noProof/>
        </w:rPr>
        <w:drawing>
          <wp:inline distT="0" distB="0" distL="0" distR="0" wp14:anchorId="5C13E976" wp14:editId="5A6072D1">
            <wp:extent cx="6324600" cy="3295650"/>
            <wp:effectExtent l="0" t="0" r="0" b="0"/>
            <wp:docPr id="592199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9148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930" cy="32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22E3" w14:textId="457D9C4E" w:rsidR="00F370D5" w:rsidRDefault="00924CCD" w:rsidP="00924CCD">
      <w:pPr>
        <w:pStyle w:val="Heading1"/>
      </w:pPr>
      <w:r>
        <w:lastRenderedPageBreak/>
        <w:t>TRAINING DIVISION</w:t>
      </w:r>
    </w:p>
    <w:p w14:paraId="48229B10" w14:textId="2A692EFC" w:rsidR="00924CCD" w:rsidRDefault="00924CCD" w:rsidP="00426C7C">
      <w:pPr>
        <w:pStyle w:val="Heading2"/>
        <w:shd w:val="clear" w:color="auto" w:fill="DDDDDD" w:themeFill="accent1"/>
      </w:pPr>
      <w:r w:rsidRPr="00426C7C">
        <w:t>Monthly Training Schedule</w:t>
      </w:r>
    </w:p>
    <w:p w14:paraId="419D7993" w14:textId="389093B7" w:rsidR="00924CCD" w:rsidRDefault="00B9280B" w:rsidP="00924CCD">
      <w:pPr>
        <w:jc w:val="center"/>
      </w:pPr>
      <w:r>
        <w:rPr>
          <w:noProof/>
        </w:rPr>
        <w:drawing>
          <wp:inline distT="0" distB="0" distL="0" distR="0" wp14:anchorId="541F47B1" wp14:editId="34A52284">
            <wp:extent cx="5647055" cy="6076950"/>
            <wp:effectExtent l="0" t="0" r="0" b="0"/>
            <wp:docPr id="90854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4177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480" cy="60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2882" w14:textId="77777777" w:rsidR="009807C9" w:rsidRDefault="009807C9" w:rsidP="00924CCD">
      <w:pPr>
        <w:jc w:val="center"/>
      </w:pPr>
    </w:p>
    <w:p w14:paraId="35F01EDF" w14:textId="245505F1" w:rsidR="00924CCD" w:rsidRDefault="00924CCD" w:rsidP="00924CCD">
      <w:pPr>
        <w:pStyle w:val="Heading1"/>
      </w:pPr>
      <w:r>
        <w:lastRenderedPageBreak/>
        <w:t>FIRE MARSHAL</w:t>
      </w:r>
    </w:p>
    <w:p w14:paraId="5A815C0B" w14:textId="524AF7BC" w:rsidR="008B67F6" w:rsidRDefault="008B67F6" w:rsidP="00426C7C">
      <w:pPr>
        <w:pStyle w:val="Heading2"/>
        <w:shd w:val="clear" w:color="auto" w:fill="DDDDDD" w:themeFill="accent1"/>
      </w:pPr>
      <w:r w:rsidRPr="00426C7C">
        <w:t>Fire Marshal’s Report</w:t>
      </w:r>
    </w:p>
    <w:p w14:paraId="57E7CC05" w14:textId="18EDBE72" w:rsidR="008B67F6" w:rsidRDefault="008B67F6" w:rsidP="00870900"/>
    <w:p w14:paraId="72B161FB" w14:textId="77777777" w:rsidR="004877F5" w:rsidRDefault="004877F5" w:rsidP="008B67F6">
      <w:pPr>
        <w:jc w:val="center"/>
      </w:pPr>
    </w:p>
    <w:p w14:paraId="374C4C95" w14:textId="1CA811C4" w:rsidR="00CE0EC8" w:rsidRPr="00F90BEE" w:rsidRDefault="00D871F9" w:rsidP="00CE0EC8">
      <w:pPr>
        <w:jc w:val="center"/>
        <w:rPr>
          <w:sz w:val="52"/>
          <w:szCs w:val="52"/>
        </w:rPr>
      </w:pPr>
      <w:r>
        <w:rPr>
          <w:sz w:val="52"/>
          <w:szCs w:val="52"/>
        </w:rPr>
        <w:t>February</w:t>
      </w:r>
    </w:p>
    <w:p w14:paraId="15558115" w14:textId="77777777" w:rsidR="00CE0EC8" w:rsidRDefault="00CE0EC8" w:rsidP="00CE0EC8">
      <w:pPr>
        <w:jc w:val="center"/>
        <w:rPr>
          <w:sz w:val="32"/>
          <w:szCs w:val="32"/>
        </w:rPr>
      </w:pPr>
    </w:p>
    <w:p w14:paraId="0E846D1E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Target Hazard Training at Windjammer</w:t>
      </w:r>
    </w:p>
    <w:p w14:paraId="095AE082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Safety Committee Meeting at City Hall</w:t>
      </w:r>
    </w:p>
    <w:p w14:paraId="7E638F13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Live Fire Training at MPFD Training Facility</w:t>
      </w:r>
    </w:p>
    <w:p w14:paraId="4C74C06A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Found Resolution to Coconut Joe's/Smuggler's issue</w:t>
      </w:r>
    </w:p>
    <w:p w14:paraId="36068DBB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LRA Meeting</w:t>
      </w:r>
    </w:p>
    <w:p w14:paraId="34781600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Lowcountry Regional Fire Marshal's Meeting at Citadel Mall</w:t>
      </w:r>
    </w:p>
    <w:p w14:paraId="7DF0DA62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Completed Fire Codes and Standards Training</w:t>
      </w:r>
    </w:p>
    <w:p w14:paraId="1BF6E062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Completed Multiple Fire Inspections</w:t>
      </w:r>
    </w:p>
    <w:p w14:paraId="690ACFF6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Gave tour of Station 1 to new 911 Dispatchers</w:t>
      </w:r>
    </w:p>
    <w:p w14:paraId="5ED911B1" w14:textId="77777777" w:rsidR="00E75505" w:rsidRPr="00E75505" w:rsidRDefault="00E75505" w:rsidP="00E75505">
      <w:pPr>
        <w:pStyle w:val="ListParagraph"/>
        <w:numPr>
          <w:ilvl w:val="0"/>
          <w:numId w:val="3"/>
        </w:numPr>
        <w:spacing w:line="278" w:lineRule="auto"/>
        <w:rPr>
          <w:sz w:val="28"/>
          <w:szCs w:val="28"/>
        </w:rPr>
      </w:pPr>
      <w:r w:rsidRPr="00E75505">
        <w:rPr>
          <w:sz w:val="28"/>
          <w:szCs w:val="28"/>
        </w:rPr>
        <w:t>Attended Medical In-service training </w:t>
      </w:r>
    </w:p>
    <w:p w14:paraId="5F3D7C7B" w14:textId="298988C6" w:rsidR="00CE0EC8" w:rsidRPr="004406FB" w:rsidRDefault="00CE0EC8" w:rsidP="00E75505">
      <w:pPr>
        <w:pStyle w:val="ListParagraph"/>
        <w:spacing w:line="278" w:lineRule="auto"/>
        <w:ind w:left="1440"/>
      </w:pPr>
    </w:p>
    <w:p w14:paraId="391FDE24" w14:textId="44172661" w:rsidR="004877F5" w:rsidRPr="004877F5" w:rsidRDefault="004877F5" w:rsidP="00E76F52">
      <w:pPr>
        <w:rPr>
          <w:sz w:val="22"/>
          <w:szCs w:val="18"/>
        </w:rPr>
      </w:pPr>
    </w:p>
    <w:sectPr w:rsidR="004877F5" w:rsidRPr="004877F5" w:rsidSect="00117CEE">
      <w:headerReference w:type="default" r:id="rId18"/>
      <w:footerReference w:type="default" r:id="rId19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F1CCF" w14:textId="77777777" w:rsidR="00897DCD" w:rsidRDefault="00897DCD">
      <w:r>
        <w:separator/>
      </w:r>
    </w:p>
    <w:p w14:paraId="2811068B" w14:textId="77777777" w:rsidR="00897DCD" w:rsidRDefault="00897DCD"/>
  </w:endnote>
  <w:endnote w:type="continuationSeparator" w:id="0">
    <w:p w14:paraId="7651C848" w14:textId="77777777" w:rsidR="00897DCD" w:rsidRDefault="00897DCD">
      <w:r>
        <w:continuationSeparator/>
      </w:r>
    </w:p>
    <w:p w14:paraId="3A7D76A1" w14:textId="77777777" w:rsidR="00897DCD" w:rsidRDefault="00897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9B7197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617F00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B4F86" w14:textId="77777777" w:rsidR="00897DCD" w:rsidRDefault="00897DCD">
      <w:r>
        <w:separator/>
      </w:r>
    </w:p>
    <w:p w14:paraId="20B6B501" w14:textId="77777777" w:rsidR="00897DCD" w:rsidRDefault="00897DCD"/>
  </w:footnote>
  <w:footnote w:type="continuationSeparator" w:id="0">
    <w:p w14:paraId="75371ADE" w14:textId="77777777" w:rsidR="00897DCD" w:rsidRDefault="00897DCD">
      <w:r>
        <w:continuationSeparator/>
      </w:r>
    </w:p>
    <w:p w14:paraId="5E0EBFEA" w14:textId="77777777" w:rsidR="00897DCD" w:rsidRDefault="00897D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90" w:type="dxa"/>
      <w:tblBorders>
        <w:top w:val="single" w:sz="36" w:space="0" w:color="000000" w:themeColor="text2"/>
        <w:left w:val="single" w:sz="36" w:space="0" w:color="000000" w:themeColor="text2"/>
        <w:bottom w:val="single" w:sz="36" w:space="0" w:color="000000" w:themeColor="text2"/>
        <w:right w:val="single" w:sz="36" w:space="0" w:color="000000" w:themeColor="text2"/>
        <w:insideH w:val="single" w:sz="36" w:space="0" w:color="000000" w:themeColor="text2"/>
        <w:insideV w:val="single" w:sz="36" w:space="0" w:color="000000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RPr="006B2A4A" w14:paraId="6DA33E56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969696" w:themeColor="accent3"/>
            <w:right w:val="nil"/>
          </w:tcBorders>
        </w:tcPr>
        <w:p w14:paraId="1F93369F" w14:textId="77777777" w:rsidR="00D077E9" w:rsidRPr="006B2A4A" w:rsidRDefault="00D077E9">
          <w:pPr>
            <w:pStyle w:val="Header"/>
            <w:rPr>
              <w:color w:val="FF0000"/>
            </w:rPr>
          </w:pPr>
        </w:p>
      </w:tc>
    </w:tr>
  </w:tbl>
  <w:p w14:paraId="2A9B5B82" w14:textId="77777777" w:rsidR="00D077E9" w:rsidRPr="006B2A4A" w:rsidRDefault="00D077E9" w:rsidP="00D077E9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E1B99"/>
    <w:multiLevelType w:val="hybridMultilevel"/>
    <w:tmpl w:val="EC88D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D26F0E"/>
    <w:multiLevelType w:val="hybridMultilevel"/>
    <w:tmpl w:val="8520B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820191"/>
    <w:multiLevelType w:val="multilevel"/>
    <w:tmpl w:val="89BC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0256891">
    <w:abstractNumId w:val="1"/>
  </w:num>
  <w:num w:numId="2" w16cid:durableId="1555459490">
    <w:abstractNumId w:val="0"/>
  </w:num>
  <w:num w:numId="3" w16cid:durableId="8605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4A"/>
    <w:rsid w:val="000112E5"/>
    <w:rsid w:val="00017E77"/>
    <w:rsid w:val="0002482E"/>
    <w:rsid w:val="000447EC"/>
    <w:rsid w:val="000458D4"/>
    <w:rsid w:val="00050324"/>
    <w:rsid w:val="00051828"/>
    <w:rsid w:val="00061118"/>
    <w:rsid w:val="000A0150"/>
    <w:rsid w:val="000A2704"/>
    <w:rsid w:val="000A2D18"/>
    <w:rsid w:val="000A55E6"/>
    <w:rsid w:val="000B2DE2"/>
    <w:rsid w:val="000B6481"/>
    <w:rsid w:val="000D3505"/>
    <w:rsid w:val="000D5EE2"/>
    <w:rsid w:val="000E63C9"/>
    <w:rsid w:val="0011546E"/>
    <w:rsid w:val="00117CEE"/>
    <w:rsid w:val="00120565"/>
    <w:rsid w:val="00130042"/>
    <w:rsid w:val="00130E9D"/>
    <w:rsid w:val="00150A6D"/>
    <w:rsid w:val="00161846"/>
    <w:rsid w:val="00172105"/>
    <w:rsid w:val="001730B1"/>
    <w:rsid w:val="00173CBD"/>
    <w:rsid w:val="00185B35"/>
    <w:rsid w:val="00192498"/>
    <w:rsid w:val="001A0C06"/>
    <w:rsid w:val="001A42D1"/>
    <w:rsid w:val="001B502D"/>
    <w:rsid w:val="001B7CE5"/>
    <w:rsid w:val="001C42A8"/>
    <w:rsid w:val="001E37F6"/>
    <w:rsid w:val="001F2BC8"/>
    <w:rsid w:val="001F5F6B"/>
    <w:rsid w:val="00206548"/>
    <w:rsid w:val="00210071"/>
    <w:rsid w:val="002136EE"/>
    <w:rsid w:val="00215796"/>
    <w:rsid w:val="00226F6C"/>
    <w:rsid w:val="00227A4A"/>
    <w:rsid w:val="00227EF3"/>
    <w:rsid w:val="0023655B"/>
    <w:rsid w:val="00240889"/>
    <w:rsid w:val="00243EBC"/>
    <w:rsid w:val="00246A35"/>
    <w:rsid w:val="00271212"/>
    <w:rsid w:val="00272C5F"/>
    <w:rsid w:val="002745BB"/>
    <w:rsid w:val="00282427"/>
    <w:rsid w:val="00283168"/>
    <w:rsid w:val="00284348"/>
    <w:rsid w:val="00285229"/>
    <w:rsid w:val="002C2983"/>
    <w:rsid w:val="002C341B"/>
    <w:rsid w:val="002D1638"/>
    <w:rsid w:val="002D23AF"/>
    <w:rsid w:val="002D3864"/>
    <w:rsid w:val="002D7C2F"/>
    <w:rsid w:val="002F51F5"/>
    <w:rsid w:val="00302B50"/>
    <w:rsid w:val="00306CFC"/>
    <w:rsid w:val="00312137"/>
    <w:rsid w:val="00313001"/>
    <w:rsid w:val="003204D6"/>
    <w:rsid w:val="00323B75"/>
    <w:rsid w:val="00330359"/>
    <w:rsid w:val="00330CD8"/>
    <w:rsid w:val="00334797"/>
    <w:rsid w:val="0033762F"/>
    <w:rsid w:val="003417BE"/>
    <w:rsid w:val="003461EE"/>
    <w:rsid w:val="0035289F"/>
    <w:rsid w:val="003546FC"/>
    <w:rsid w:val="00357E10"/>
    <w:rsid w:val="00366B00"/>
    <w:rsid w:val="00366C7E"/>
    <w:rsid w:val="0036758F"/>
    <w:rsid w:val="00375AA7"/>
    <w:rsid w:val="00384EA3"/>
    <w:rsid w:val="003910B1"/>
    <w:rsid w:val="00392308"/>
    <w:rsid w:val="003A0BC9"/>
    <w:rsid w:val="003A39A1"/>
    <w:rsid w:val="003A70CF"/>
    <w:rsid w:val="003B14A3"/>
    <w:rsid w:val="003C0522"/>
    <w:rsid w:val="003C2191"/>
    <w:rsid w:val="003C5807"/>
    <w:rsid w:val="003D07FA"/>
    <w:rsid w:val="003D1810"/>
    <w:rsid w:val="003D3863"/>
    <w:rsid w:val="003F6367"/>
    <w:rsid w:val="00401B9D"/>
    <w:rsid w:val="004078C1"/>
    <w:rsid w:val="00410A5B"/>
    <w:rsid w:val="004110DE"/>
    <w:rsid w:val="00426C7C"/>
    <w:rsid w:val="004306FC"/>
    <w:rsid w:val="0044085A"/>
    <w:rsid w:val="004503CD"/>
    <w:rsid w:val="00453243"/>
    <w:rsid w:val="00453791"/>
    <w:rsid w:val="00456191"/>
    <w:rsid w:val="0046156F"/>
    <w:rsid w:val="00464141"/>
    <w:rsid w:val="0048318A"/>
    <w:rsid w:val="0048669F"/>
    <w:rsid w:val="004877F5"/>
    <w:rsid w:val="00487D78"/>
    <w:rsid w:val="00490F9A"/>
    <w:rsid w:val="0049435D"/>
    <w:rsid w:val="004A1701"/>
    <w:rsid w:val="004B21A5"/>
    <w:rsid w:val="004C24F5"/>
    <w:rsid w:val="004C2BFA"/>
    <w:rsid w:val="004F1BEF"/>
    <w:rsid w:val="004F7061"/>
    <w:rsid w:val="005037F0"/>
    <w:rsid w:val="00516A86"/>
    <w:rsid w:val="00517064"/>
    <w:rsid w:val="005275F6"/>
    <w:rsid w:val="00540019"/>
    <w:rsid w:val="005424D1"/>
    <w:rsid w:val="00553733"/>
    <w:rsid w:val="00563583"/>
    <w:rsid w:val="00572102"/>
    <w:rsid w:val="005755F3"/>
    <w:rsid w:val="0058218B"/>
    <w:rsid w:val="005847BE"/>
    <w:rsid w:val="005934B0"/>
    <w:rsid w:val="0059797C"/>
    <w:rsid w:val="005B3A54"/>
    <w:rsid w:val="005C0B3A"/>
    <w:rsid w:val="005C4A23"/>
    <w:rsid w:val="005F1BB0"/>
    <w:rsid w:val="005F54E6"/>
    <w:rsid w:val="00621083"/>
    <w:rsid w:val="006215EE"/>
    <w:rsid w:val="006428B1"/>
    <w:rsid w:val="00646003"/>
    <w:rsid w:val="00656C4D"/>
    <w:rsid w:val="00657C35"/>
    <w:rsid w:val="00661A77"/>
    <w:rsid w:val="00666A3C"/>
    <w:rsid w:val="006943F0"/>
    <w:rsid w:val="006B2A4A"/>
    <w:rsid w:val="006B4554"/>
    <w:rsid w:val="006C0900"/>
    <w:rsid w:val="006C0C7E"/>
    <w:rsid w:val="006C39C9"/>
    <w:rsid w:val="006E3319"/>
    <w:rsid w:val="006E34BC"/>
    <w:rsid w:val="006E5716"/>
    <w:rsid w:val="006F2645"/>
    <w:rsid w:val="006F2B82"/>
    <w:rsid w:val="00716400"/>
    <w:rsid w:val="00725F10"/>
    <w:rsid w:val="007302B3"/>
    <w:rsid w:val="00730733"/>
    <w:rsid w:val="00730E3A"/>
    <w:rsid w:val="00736AAF"/>
    <w:rsid w:val="00736B49"/>
    <w:rsid w:val="00737F2C"/>
    <w:rsid w:val="00744BAF"/>
    <w:rsid w:val="00756F6A"/>
    <w:rsid w:val="00762669"/>
    <w:rsid w:val="00763814"/>
    <w:rsid w:val="0076509C"/>
    <w:rsid w:val="00765B2A"/>
    <w:rsid w:val="0078279D"/>
    <w:rsid w:val="00783A34"/>
    <w:rsid w:val="007A2702"/>
    <w:rsid w:val="007A2CC9"/>
    <w:rsid w:val="007A56FA"/>
    <w:rsid w:val="007A6B28"/>
    <w:rsid w:val="007B79AE"/>
    <w:rsid w:val="007C0FC5"/>
    <w:rsid w:val="007C28E7"/>
    <w:rsid w:val="007C2A37"/>
    <w:rsid w:val="007C6B52"/>
    <w:rsid w:val="007C76AE"/>
    <w:rsid w:val="007D1379"/>
    <w:rsid w:val="007D16C5"/>
    <w:rsid w:val="007D16D8"/>
    <w:rsid w:val="007E18AE"/>
    <w:rsid w:val="007F47CE"/>
    <w:rsid w:val="00811B8A"/>
    <w:rsid w:val="008207F6"/>
    <w:rsid w:val="00837BD7"/>
    <w:rsid w:val="00837DEC"/>
    <w:rsid w:val="00841522"/>
    <w:rsid w:val="0084646E"/>
    <w:rsid w:val="008502EE"/>
    <w:rsid w:val="00860E0D"/>
    <w:rsid w:val="00862FE4"/>
    <w:rsid w:val="0086389A"/>
    <w:rsid w:val="00870900"/>
    <w:rsid w:val="0087605E"/>
    <w:rsid w:val="0087622F"/>
    <w:rsid w:val="0088018E"/>
    <w:rsid w:val="00885976"/>
    <w:rsid w:val="00897DCD"/>
    <w:rsid w:val="008A4195"/>
    <w:rsid w:val="008A46B6"/>
    <w:rsid w:val="008B1FEE"/>
    <w:rsid w:val="008B67F6"/>
    <w:rsid w:val="008B7E91"/>
    <w:rsid w:val="008C6CB8"/>
    <w:rsid w:val="008D7EBF"/>
    <w:rsid w:val="008F6571"/>
    <w:rsid w:val="008F7353"/>
    <w:rsid w:val="00900C75"/>
    <w:rsid w:val="00903C32"/>
    <w:rsid w:val="0091357F"/>
    <w:rsid w:val="00916B16"/>
    <w:rsid w:val="009173B9"/>
    <w:rsid w:val="00924CCD"/>
    <w:rsid w:val="0093335D"/>
    <w:rsid w:val="009337AA"/>
    <w:rsid w:val="0093613E"/>
    <w:rsid w:val="00941A3A"/>
    <w:rsid w:val="00943026"/>
    <w:rsid w:val="009531D2"/>
    <w:rsid w:val="00965B40"/>
    <w:rsid w:val="00966B81"/>
    <w:rsid w:val="00971730"/>
    <w:rsid w:val="009806E0"/>
    <w:rsid w:val="009807C9"/>
    <w:rsid w:val="00985BE5"/>
    <w:rsid w:val="00994ED2"/>
    <w:rsid w:val="0099522A"/>
    <w:rsid w:val="009A29E1"/>
    <w:rsid w:val="009B236D"/>
    <w:rsid w:val="009B59B5"/>
    <w:rsid w:val="009B5FA9"/>
    <w:rsid w:val="009B659F"/>
    <w:rsid w:val="009C7720"/>
    <w:rsid w:val="009D1898"/>
    <w:rsid w:val="009D2B3C"/>
    <w:rsid w:val="009D3CE4"/>
    <w:rsid w:val="00A04D57"/>
    <w:rsid w:val="00A067D8"/>
    <w:rsid w:val="00A10F3C"/>
    <w:rsid w:val="00A12E04"/>
    <w:rsid w:val="00A23AFA"/>
    <w:rsid w:val="00A31B3E"/>
    <w:rsid w:val="00A44961"/>
    <w:rsid w:val="00A532F3"/>
    <w:rsid w:val="00A565C6"/>
    <w:rsid w:val="00A57204"/>
    <w:rsid w:val="00A5748C"/>
    <w:rsid w:val="00A71A2C"/>
    <w:rsid w:val="00A75708"/>
    <w:rsid w:val="00A8489E"/>
    <w:rsid w:val="00A86811"/>
    <w:rsid w:val="00A95E07"/>
    <w:rsid w:val="00AB0BE1"/>
    <w:rsid w:val="00AC1A0A"/>
    <w:rsid w:val="00AC29F3"/>
    <w:rsid w:val="00AC6B10"/>
    <w:rsid w:val="00AD5B07"/>
    <w:rsid w:val="00AD6B7E"/>
    <w:rsid w:val="00AE1DAB"/>
    <w:rsid w:val="00AF144C"/>
    <w:rsid w:val="00B12C52"/>
    <w:rsid w:val="00B231E5"/>
    <w:rsid w:val="00B37DBF"/>
    <w:rsid w:val="00B55667"/>
    <w:rsid w:val="00B579BC"/>
    <w:rsid w:val="00B71D3F"/>
    <w:rsid w:val="00B8668D"/>
    <w:rsid w:val="00B918E8"/>
    <w:rsid w:val="00B9280B"/>
    <w:rsid w:val="00B94270"/>
    <w:rsid w:val="00B9746A"/>
    <w:rsid w:val="00B979B5"/>
    <w:rsid w:val="00BA4E93"/>
    <w:rsid w:val="00BC5F26"/>
    <w:rsid w:val="00BD0FDE"/>
    <w:rsid w:val="00BD2096"/>
    <w:rsid w:val="00BD4588"/>
    <w:rsid w:val="00BD4F93"/>
    <w:rsid w:val="00C02B87"/>
    <w:rsid w:val="00C214B6"/>
    <w:rsid w:val="00C21EE1"/>
    <w:rsid w:val="00C34E63"/>
    <w:rsid w:val="00C37B1B"/>
    <w:rsid w:val="00C4086D"/>
    <w:rsid w:val="00C60D8E"/>
    <w:rsid w:val="00C6115E"/>
    <w:rsid w:val="00C70E9B"/>
    <w:rsid w:val="00C7782D"/>
    <w:rsid w:val="00C81F4C"/>
    <w:rsid w:val="00CA1896"/>
    <w:rsid w:val="00CA73CD"/>
    <w:rsid w:val="00CB3B08"/>
    <w:rsid w:val="00CB5B28"/>
    <w:rsid w:val="00CC294B"/>
    <w:rsid w:val="00CD2005"/>
    <w:rsid w:val="00CE0931"/>
    <w:rsid w:val="00CE0EC8"/>
    <w:rsid w:val="00CE71B9"/>
    <w:rsid w:val="00CF5371"/>
    <w:rsid w:val="00CF6FD7"/>
    <w:rsid w:val="00D00CA8"/>
    <w:rsid w:val="00D0323A"/>
    <w:rsid w:val="00D0559F"/>
    <w:rsid w:val="00D077E9"/>
    <w:rsid w:val="00D140A2"/>
    <w:rsid w:val="00D1534D"/>
    <w:rsid w:val="00D22914"/>
    <w:rsid w:val="00D42CB7"/>
    <w:rsid w:val="00D5413D"/>
    <w:rsid w:val="00D570A9"/>
    <w:rsid w:val="00D60042"/>
    <w:rsid w:val="00D61CF0"/>
    <w:rsid w:val="00D673FC"/>
    <w:rsid w:val="00D7061A"/>
    <w:rsid w:val="00D70D02"/>
    <w:rsid w:val="00D715E0"/>
    <w:rsid w:val="00D770C7"/>
    <w:rsid w:val="00D8024B"/>
    <w:rsid w:val="00D86945"/>
    <w:rsid w:val="00D871F9"/>
    <w:rsid w:val="00D90290"/>
    <w:rsid w:val="00D91254"/>
    <w:rsid w:val="00DA6D7A"/>
    <w:rsid w:val="00DB1001"/>
    <w:rsid w:val="00DB7733"/>
    <w:rsid w:val="00DC07F8"/>
    <w:rsid w:val="00DD152F"/>
    <w:rsid w:val="00DD5D15"/>
    <w:rsid w:val="00DD671D"/>
    <w:rsid w:val="00DE1680"/>
    <w:rsid w:val="00DE213F"/>
    <w:rsid w:val="00DF027C"/>
    <w:rsid w:val="00DF519D"/>
    <w:rsid w:val="00E00A32"/>
    <w:rsid w:val="00E1109B"/>
    <w:rsid w:val="00E22ACD"/>
    <w:rsid w:val="00E41949"/>
    <w:rsid w:val="00E620B0"/>
    <w:rsid w:val="00E7143B"/>
    <w:rsid w:val="00E744EB"/>
    <w:rsid w:val="00E75505"/>
    <w:rsid w:val="00E76F52"/>
    <w:rsid w:val="00E808C4"/>
    <w:rsid w:val="00E81B40"/>
    <w:rsid w:val="00E91B74"/>
    <w:rsid w:val="00E91F92"/>
    <w:rsid w:val="00EA4030"/>
    <w:rsid w:val="00EA5F8B"/>
    <w:rsid w:val="00EC11FC"/>
    <w:rsid w:val="00EC6629"/>
    <w:rsid w:val="00ED0B5A"/>
    <w:rsid w:val="00EE27C3"/>
    <w:rsid w:val="00EF555B"/>
    <w:rsid w:val="00F027BB"/>
    <w:rsid w:val="00F11DCF"/>
    <w:rsid w:val="00F162EA"/>
    <w:rsid w:val="00F16AA4"/>
    <w:rsid w:val="00F24C8D"/>
    <w:rsid w:val="00F370D5"/>
    <w:rsid w:val="00F41B6D"/>
    <w:rsid w:val="00F52D27"/>
    <w:rsid w:val="00F610AA"/>
    <w:rsid w:val="00F701E3"/>
    <w:rsid w:val="00F71F51"/>
    <w:rsid w:val="00F75F35"/>
    <w:rsid w:val="00F80E98"/>
    <w:rsid w:val="00F83527"/>
    <w:rsid w:val="00F90BEE"/>
    <w:rsid w:val="00F91E56"/>
    <w:rsid w:val="00F92283"/>
    <w:rsid w:val="00F96815"/>
    <w:rsid w:val="00FA7312"/>
    <w:rsid w:val="00FA78AC"/>
    <w:rsid w:val="00FB462F"/>
    <w:rsid w:val="00FD583F"/>
    <w:rsid w:val="00FD7488"/>
    <w:rsid w:val="00FE144D"/>
    <w:rsid w:val="00FE45D3"/>
    <w:rsid w:val="00FE4B75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D9422"/>
  <w15:docId w15:val="{6B0D5403-96B9-49F3-B32D-BA8BA03E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00000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00000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401B9D"/>
    <w:pPr>
      <w:keepNext/>
      <w:framePr w:hSpace="180" w:wrap="around" w:vAnchor="text" w:hAnchor="margin" w:y="-7"/>
      <w:outlineLvl w:val="2"/>
    </w:p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BD4F93"/>
    <w:pPr>
      <w:keepNext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00000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00000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00000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00000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00000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00000" w:themeColor="text2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401B9D"/>
    <w:rPr>
      <w:rFonts w:eastAsiaTheme="minorEastAsia"/>
      <w:b/>
      <w:color w:val="000000" w:themeColor="text2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1"/>
    <w:rsid w:val="00BD4F93"/>
    <w:rPr>
      <w:rFonts w:eastAsiaTheme="minorEastAsia"/>
      <w:b/>
      <w:color w:val="000000" w:themeColor="text2"/>
      <w:sz w:val="28"/>
      <w:szCs w:val="22"/>
      <w:u w:val="single"/>
    </w:rPr>
  </w:style>
  <w:style w:type="paragraph" w:styleId="ListParagraph">
    <w:name w:val="List Paragraph"/>
    <w:basedOn w:val="Normal"/>
    <w:uiPriority w:val="34"/>
    <w:qFormat/>
    <w:rsid w:val="00F80E98"/>
    <w:pPr>
      <w:spacing w:after="160" w:line="259" w:lineRule="auto"/>
      <w:ind w:left="720"/>
      <w:contextualSpacing/>
    </w:pPr>
    <w:rPr>
      <w:rFonts w:eastAsiaTheme="minorHAnsi"/>
      <w:b w:val="0"/>
      <w:color w:val="auto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7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athaway\AppData\Roaming\Microsoft\Templates\Metro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339B302964FA3B0455D0C2FF45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260C-2EFB-421F-8ADC-3F8CE1CD0D0A}"/>
      </w:docPartPr>
      <w:docPartBody>
        <w:p w:rsidR="00D238F2" w:rsidRDefault="00D238F2">
          <w:pPr>
            <w:pStyle w:val="05A339B302964FA3B0455D0C2FF458BF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30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0266CB267D66470FB399400B1A197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13C3B-A147-448C-94A5-1AF3B44B5114}"/>
      </w:docPartPr>
      <w:docPartBody>
        <w:p w:rsidR="00D238F2" w:rsidRDefault="00D238F2">
          <w:pPr>
            <w:pStyle w:val="0266CB267D66470FB399400B1A197A6A"/>
          </w:pPr>
          <w:r>
            <w:t>COMPANY NAME</w:t>
          </w:r>
        </w:p>
      </w:docPartBody>
    </w:docPart>
    <w:docPart>
      <w:docPartPr>
        <w:name w:val="B8727B179C764708B84B1D2571C7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4DA3E-70D5-4956-B913-2DA4D7CE5377}"/>
      </w:docPartPr>
      <w:docPartBody>
        <w:p w:rsidR="00D238F2" w:rsidRDefault="00D238F2">
          <w:pPr>
            <w:pStyle w:val="B8727B179C764708B84B1D2571C7A833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F2"/>
    <w:rsid w:val="000007F1"/>
    <w:rsid w:val="00017E77"/>
    <w:rsid w:val="002C341B"/>
    <w:rsid w:val="003417BE"/>
    <w:rsid w:val="003E5B6A"/>
    <w:rsid w:val="0043679A"/>
    <w:rsid w:val="00456191"/>
    <w:rsid w:val="004A1701"/>
    <w:rsid w:val="00661A77"/>
    <w:rsid w:val="006C0900"/>
    <w:rsid w:val="007C0FC5"/>
    <w:rsid w:val="008D18EC"/>
    <w:rsid w:val="00A57204"/>
    <w:rsid w:val="00B37DBF"/>
    <w:rsid w:val="00C214B6"/>
    <w:rsid w:val="00C36AE4"/>
    <w:rsid w:val="00C96D16"/>
    <w:rsid w:val="00CD2005"/>
    <w:rsid w:val="00D238F2"/>
    <w:rsid w:val="00DD671D"/>
    <w:rsid w:val="00DE1680"/>
    <w:rsid w:val="00FE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0E2841" w:themeColor="text2"/>
      <w:spacing w:val="20"/>
      <w:kern w:val="0"/>
      <w:sz w:val="32"/>
      <w:szCs w:val="2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E2841" w:themeColor="text2"/>
      <w:spacing w:val="20"/>
      <w:kern w:val="0"/>
      <w:sz w:val="32"/>
      <w:szCs w:val="22"/>
      <w14:ligatures w14:val="none"/>
    </w:rPr>
  </w:style>
  <w:style w:type="paragraph" w:customStyle="1" w:styleId="05A339B302964FA3B0455D0C2FF458BF">
    <w:name w:val="05A339B302964FA3B0455D0C2FF458BF"/>
  </w:style>
  <w:style w:type="paragraph" w:customStyle="1" w:styleId="0266CB267D66470FB399400B1A197A6A">
    <w:name w:val="0266CB267D66470FB399400B1A197A6A"/>
  </w:style>
  <w:style w:type="paragraph" w:customStyle="1" w:styleId="B8727B179C764708B84B1D2571C7A833">
    <w:name w:val="B8727B179C764708B84B1D2571C7A8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Craig K. Oliverius, Fire Chief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Metro report</Template>
  <TotalTime>37</TotalTime>
  <Pages>7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Hathaway</dc:creator>
  <cp:keywords/>
  <cp:lastModifiedBy>Sean Harshaw</cp:lastModifiedBy>
  <cp:revision>4</cp:revision>
  <cp:lastPrinted>2024-06-03T13:32:00Z</cp:lastPrinted>
  <dcterms:created xsi:type="dcterms:W3CDTF">2025-03-31T15:37:00Z</dcterms:created>
  <dcterms:modified xsi:type="dcterms:W3CDTF">2025-03-31T16:12:00Z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